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79269" w14:textId="5947CB51" w:rsidR="00DC471F" w:rsidRPr="006D7A00" w:rsidRDefault="00217D95" w:rsidP="00217D95">
      <w:pPr>
        <w:ind w:left="1191" w:right="1304"/>
        <w:jc w:val="center"/>
        <w:rPr>
          <w:b/>
          <w:bCs/>
          <w:color w:val="005878" w:themeColor="accent4" w:themeShade="80"/>
          <w:sz w:val="40"/>
          <w:szCs w:val="40"/>
        </w:rPr>
      </w:pPr>
      <w:r w:rsidRPr="006D7A00">
        <w:rPr>
          <w:b/>
          <w:bCs/>
          <w:color w:val="005878" w:themeColor="accent4" w:themeShade="80"/>
          <w:sz w:val="40"/>
          <w:szCs w:val="40"/>
        </w:rPr>
        <w:t>DEHA Course Calendar</w:t>
      </w:r>
    </w:p>
    <w:p w14:paraId="7D61453B" w14:textId="48EE1AA9" w:rsidR="006D7A00" w:rsidRPr="009C5359" w:rsidRDefault="00217D95" w:rsidP="009C5359">
      <w:pPr>
        <w:ind w:left="1191" w:right="1191"/>
        <w:jc w:val="center"/>
        <w:rPr>
          <w:b/>
          <w:bCs/>
          <w:color w:val="005878" w:themeColor="accent4" w:themeShade="80"/>
        </w:rPr>
      </w:pPr>
      <w:r w:rsidRPr="00217D95">
        <w:rPr>
          <w:b/>
          <w:bCs/>
          <w:color w:val="005878" w:themeColor="accent4" w:themeShade="80"/>
          <w:sz w:val="28"/>
          <w:szCs w:val="28"/>
        </w:rPr>
        <w:t>The principl</w:t>
      </w:r>
      <w:r w:rsidR="000E0CE2">
        <w:rPr>
          <w:b/>
          <w:bCs/>
          <w:color w:val="005878" w:themeColor="accent4" w:themeShade="80"/>
          <w:sz w:val="28"/>
          <w:szCs w:val="28"/>
        </w:rPr>
        <w:t>e</w:t>
      </w:r>
      <w:r w:rsidRPr="00217D95">
        <w:rPr>
          <w:b/>
          <w:bCs/>
          <w:color w:val="005878" w:themeColor="accent4" w:themeShade="80"/>
          <w:sz w:val="28"/>
          <w:szCs w:val="28"/>
        </w:rPr>
        <w:t>s of sound body in Bhagavad-Gita</w:t>
      </w:r>
    </w:p>
    <w:p w14:paraId="543E96A0" w14:textId="77777777" w:rsidR="00685AED" w:rsidRDefault="00685AE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</w:p>
    <w:p w14:paraId="1703CA44" w14:textId="6B310FF8" w:rsidR="00280857" w:rsidRDefault="00DC471F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Name: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 xml:space="preserve">________________________________________ 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Age: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</w:t>
      </w:r>
    </w:p>
    <w:p w14:paraId="2905ED3C" w14:textId="44A1A691" w:rsidR="0039081D" w:rsidRDefault="008758BE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Class: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____________________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Section: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Year: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___________</w:t>
      </w:r>
    </w:p>
    <w:p w14:paraId="7CFC146A" w14:textId="58DFEE9F" w:rsidR="0039081D" w:rsidRDefault="0039081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School: ______________________________________________________</w:t>
      </w:r>
    </w:p>
    <w:p w14:paraId="658D0DF9" w14:textId="7FE8B353" w:rsidR="0039081D" w:rsidRDefault="0039081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Town/City: ___________________________Pin/ZIP: _</w:t>
      </w:r>
      <w:r w:rsidR="00043D0B">
        <w:rPr>
          <w:rFonts w:ascii="Arial Narrow" w:eastAsia="Times New Roman" w:hAnsi="Arial Narrow"/>
          <w:sz w:val="28"/>
          <w:szCs w:val="28"/>
          <w:lang w:val="en-GB" w:eastAsia="en-GB"/>
        </w:rPr>
        <w:t>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________________</w:t>
      </w:r>
    </w:p>
    <w:tbl>
      <w:tblPr>
        <w:tblStyle w:val="TableGrid"/>
        <w:tblpPr w:leftFromText="180" w:rightFromText="180" w:vertAnchor="page" w:horzAnchor="margin" w:tblpXSpec="center" w:tblpY="5413"/>
        <w:tblW w:w="0" w:type="auto"/>
        <w:tblLook w:val="04A0" w:firstRow="1" w:lastRow="0" w:firstColumn="1" w:lastColumn="0" w:noHBand="0" w:noVBand="1"/>
      </w:tblPr>
      <w:tblGrid>
        <w:gridCol w:w="1374"/>
        <w:gridCol w:w="1923"/>
        <w:gridCol w:w="4262"/>
      </w:tblGrid>
      <w:tr w:rsidR="00A921B6" w:rsidRPr="000E0CE2" w14:paraId="00C40BB0" w14:textId="77777777" w:rsidTr="00685AED">
        <w:trPr>
          <w:trHeight w:val="415"/>
        </w:trPr>
        <w:tc>
          <w:tcPr>
            <w:tcW w:w="1374" w:type="dxa"/>
            <w:shd w:val="clear" w:color="auto" w:fill="93E2FF" w:themeFill="accent4" w:themeFillTint="66"/>
          </w:tcPr>
          <w:p w14:paraId="1A1531AE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Date</w:t>
            </w:r>
          </w:p>
        </w:tc>
        <w:tc>
          <w:tcPr>
            <w:tcW w:w="1923" w:type="dxa"/>
            <w:shd w:val="clear" w:color="auto" w:fill="93E2FF" w:themeFill="accent4" w:themeFillTint="66"/>
          </w:tcPr>
          <w:p w14:paraId="3A1F8D18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Time</w:t>
            </w:r>
          </w:p>
        </w:tc>
        <w:tc>
          <w:tcPr>
            <w:tcW w:w="4262" w:type="dxa"/>
            <w:shd w:val="clear" w:color="auto" w:fill="93E2FF" w:themeFill="accent4" w:themeFillTint="66"/>
          </w:tcPr>
          <w:p w14:paraId="6774A3FD" w14:textId="77777777" w:rsidR="00A921B6" w:rsidRPr="00215BDB" w:rsidRDefault="00A921B6" w:rsidP="00685AED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  <w:r w:rsidRPr="00215BDB">
              <w:rPr>
                <w:rFonts w:ascii="Arial Narrow" w:hAnsi="Arial Narrow"/>
                <w:szCs w:val="32"/>
                <w:lang w:val="pt-BR"/>
              </w:rPr>
              <w:t xml:space="preserve">E-Classes </w:t>
            </w:r>
            <w:r w:rsidRPr="00375D4D">
              <w:rPr>
                <w:rFonts w:ascii="Arial Narrow" w:hAnsi="Arial Narrow"/>
                <w:sz w:val="28"/>
                <w:szCs w:val="28"/>
                <w:lang w:val="pt-BR"/>
              </w:rPr>
              <w:t>(www.CourseLink.in)</w:t>
            </w:r>
          </w:p>
        </w:tc>
      </w:tr>
      <w:tr w:rsidR="00A921B6" w:rsidRPr="00217D95" w14:paraId="2DF2F2CC" w14:textId="77777777" w:rsidTr="00685AED">
        <w:trPr>
          <w:trHeight w:val="415"/>
        </w:trPr>
        <w:tc>
          <w:tcPr>
            <w:tcW w:w="1374" w:type="dxa"/>
          </w:tcPr>
          <w:p w14:paraId="7C010C31" w14:textId="77777777" w:rsidR="00A921B6" w:rsidRPr="00215BDB" w:rsidRDefault="00A921B6" w:rsidP="00685AED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</w:p>
        </w:tc>
        <w:tc>
          <w:tcPr>
            <w:tcW w:w="1923" w:type="dxa"/>
          </w:tcPr>
          <w:p w14:paraId="4F3DA8EA" w14:textId="77777777" w:rsidR="00A921B6" w:rsidRPr="00215BDB" w:rsidRDefault="00A921B6" w:rsidP="00685AED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</w:p>
        </w:tc>
        <w:tc>
          <w:tcPr>
            <w:tcW w:w="4262" w:type="dxa"/>
          </w:tcPr>
          <w:p w14:paraId="0B85FACB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1. The Nature – Part 1</w:t>
            </w:r>
          </w:p>
        </w:tc>
      </w:tr>
      <w:tr w:rsidR="00A921B6" w:rsidRPr="00217D95" w14:paraId="098AD7FC" w14:textId="77777777" w:rsidTr="00685AED">
        <w:trPr>
          <w:trHeight w:val="433"/>
        </w:trPr>
        <w:tc>
          <w:tcPr>
            <w:tcW w:w="1374" w:type="dxa"/>
          </w:tcPr>
          <w:p w14:paraId="5C5946A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7F8B754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4B9E0DF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1. The Nature – Part 2</w:t>
            </w:r>
          </w:p>
        </w:tc>
      </w:tr>
      <w:tr w:rsidR="00A921B6" w:rsidRPr="00217D95" w14:paraId="12CC6B08" w14:textId="77777777" w:rsidTr="00685AED">
        <w:trPr>
          <w:trHeight w:val="415"/>
        </w:trPr>
        <w:tc>
          <w:tcPr>
            <w:tcW w:w="1374" w:type="dxa"/>
          </w:tcPr>
          <w:p w14:paraId="2E8C9FD0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3DBAA0E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D17BD77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1. The Nature – Part 3</w:t>
            </w:r>
          </w:p>
        </w:tc>
      </w:tr>
      <w:tr w:rsidR="00A921B6" w:rsidRPr="00217D95" w14:paraId="78CC4BBF" w14:textId="77777777" w:rsidTr="00685AED">
        <w:trPr>
          <w:trHeight w:val="415"/>
        </w:trPr>
        <w:tc>
          <w:tcPr>
            <w:tcW w:w="1374" w:type="dxa"/>
          </w:tcPr>
          <w:p w14:paraId="4732BB7E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004FA35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0A3A4741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2. The Body – Part 1</w:t>
            </w:r>
          </w:p>
        </w:tc>
      </w:tr>
      <w:tr w:rsidR="00A921B6" w:rsidRPr="00217D95" w14:paraId="78AD11AE" w14:textId="77777777" w:rsidTr="00685AED">
        <w:trPr>
          <w:trHeight w:val="415"/>
        </w:trPr>
        <w:tc>
          <w:tcPr>
            <w:tcW w:w="1374" w:type="dxa"/>
          </w:tcPr>
          <w:p w14:paraId="5082E360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4859B450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3467441E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2. The Body – Part 2</w:t>
            </w:r>
          </w:p>
        </w:tc>
      </w:tr>
      <w:tr w:rsidR="00A921B6" w:rsidRPr="00217D95" w14:paraId="29534681" w14:textId="77777777" w:rsidTr="00685AED">
        <w:trPr>
          <w:trHeight w:val="433"/>
        </w:trPr>
        <w:tc>
          <w:tcPr>
            <w:tcW w:w="1374" w:type="dxa"/>
          </w:tcPr>
          <w:p w14:paraId="228C37CC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845630D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18F5D0AD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2. The Body – Part 3</w:t>
            </w:r>
          </w:p>
        </w:tc>
      </w:tr>
      <w:tr w:rsidR="00A921B6" w:rsidRPr="00217D95" w14:paraId="7B8C0C8D" w14:textId="77777777" w:rsidTr="00685AED">
        <w:trPr>
          <w:trHeight w:val="415"/>
        </w:trPr>
        <w:tc>
          <w:tcPr>
            <w:tcW w:w="1374" w:type="dxa"/>
          </w:tcPr>
          <w:p w14:paraId="7AC48B8A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12A34AD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2B33C151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3. The Mind – Part 1</w:t>
            </w:r>
          </w:p>
        </w:tc>
      </w:tr>
      <w:tr w:rsidR="00A921B6" w:rsidRPr="00217D95" w14:paraId="58139194" w14:textId="77777777" w:rsidTr="00685AED">
        <w:trPr>
          <w:trHeight w:val="415"/>
        </w:trPr>
        <w:tc>
          <w:tcPr>
            <w:tcW w:w="1374" w:type="dxa"/>
          </w:tcPr>
          <w:p w14:paraId="46CA6C0B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E9FAE5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2EF069B2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3. The Mind – Part 2</w:t>
            </w:r>
          </w:p>
        </w:tc>
      </w:tr>
      <w:tr w:rsidR="00A921B6" w:rsidRPr="00217D95" w14:paraId="45A13B6B" w14:textId="77777777" w:rsidTr="00685AED">
        <w:trPr>
          <w:trHeight w:val="415"/>
        </w:trPr>
        <w:tc>
          <w:tcPr>
            <w:tcW w:w="1374" w:type="dxa"/>
          </w:tcPr>
          <w:p w14:paraId="01C4B24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1F853FD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EBAF6F7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3. The Mind – Part 3</w:t>
            </w:r>
          </w:p>
        </w:tc>
      </w:tr>
      <w:tr w:rsidR="00A921B6" w:rsidRPr="00217D95" w14:paraId="35EC004E" w14:textId="77777777" w:rsidTr="00685AED">
        <w:trPr>
          <w:trHeight w:val="433"/>
        </w:trPr>
        <w:tc>
          <w:tcPr>
            <w:tcW w:w="1374" w:type="dxa"/>
          </w:tcPr>
          <w:p w14:paraId="557161F8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9C848B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139AD50D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4. Sense Objects – Part 1</w:t>
            </w:r>
          </w:p>
        </w:tc>
      </w:tr>
      <w:tr w:rsidR="00A921B6" w:rsidRPr="00217D95" w14:paraId="02FE4E64" w14:textId="77777777" w:rsidTr="00685AED">
        <w:trPr>
          <w:trHeight w:val="415"/>
        </w:trPr>
        <w:tc>
          <w:tcPr>
            <w:tcW w:w="1374" w:type="dxa"/>
          </w:tcPr>
          <w:p w14:paraId="39D48D1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2A35CCFA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6D0564F0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4. Sense Objects – Part 2</w:t>
            </w:r>
          </w:p>
        </w:tc>
      </w:tr>
      <w:tr w:rsidR="00A921B6" w:rsidRPr="00217D95" w14:paraId="70A86677" w14:textId="77777777" w:rsidTr="00685AED">
        <w:trPr>
          <w:trHeight w:val="415"/>
        </w:trPr>
        <w:tc>
          <w:tcPr>
            <w:tcW w:w="1374" w:type="dxa"/>
          </w:tcPr>
          <w:p w14:paraId="711207E6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BC5FDE3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5A9DDA2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4. Sense Objects – Part 3</w:t>
            </w:r>
          </w:p>
        </w:tc>
      </w:tr>
      <w:tr w:rsidR="00A921B6" w:rsidRPr="00217D95" w14:paraId="543B0C3A" w14:textId="77777777" w:rsidTr="00685AED">
        <w:trPr>
          <w:trHeight w:val="415"/>
        </w:trPr>
        <w:tc>
          <w:tcPr>
            <w:tcW w:w="1374" w:type="dxa"/>
          </w:tcPr>
          <w:p w14:paraId="076FE28A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A526C9F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71DFB35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5. Sense Control – Part 1</w:t>
            </w:r>
          </w:p>
        </w:tc>
      </w:tr>
      <w:tr w:rsidR="00A921B6" w:rsidRPr="00217D95" w14:paraId="75720BCA" w14:textId="77777777" w:rsidTr="00685AED">
        <w:trPr>
          <w:trHeight w:val="415"/>
        </w:trPr>
        <w:tc>
          <w:tcPr>
            <w:tcW w:w="1374" w:type="dxa"/>
          </w:tcPr>
          <w:p w14:paraId="7850DD2A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1419B21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CE91907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5. Sense Control – Part 2</w:t>
            </w:r>
          </w:p>
        </w:tc>
      </w:tr>
      <w:tr w:rsidR="00A921B6" w:rsidRPr="00217D95" w14:paraId="45A59F68" w14:textId="77777777" w:rsidTr="00685AED">
        <w:trPr>
          <w:trHeight w:val="433"/>
        </w:trPr>
        <w:tc>
          <w:tcPr>
            <w:tcW w:w="1374" w:type="dxa"/>
          </w:tcPr>
          <w:p w14:paraId="333B33F4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0144DCF4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49DD30CA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5. Sense Control – Part 3</w:t>
            </w:r>
          </w:p>
        </w:tc>
      </w:tr>
      <w:tr w:rsidR="00A921B6" w:rsidRPr="00217D95" w14:paraId="051591B4" w14:textId="77777777" w:rsidTr="00685AED">
        <w:trPr>
          <w:trHeight w:val="415"/>
        </w:trPr>
        <w:tc>
          <w:tcPr>
            <w:tcW w:w="1374" w:type="dxa"/>
          </w:tcPr>
          <w:p w14:paraId="7DE13EE8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45373A3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2C184EE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6. Sense Gratification – Part 1</w:t>
            </w:r>
          </w:p>
        </w:tc>
      </w:tr>
      <w:tr w:rsidR="00A921B6" w:rsidRPr="00217D95" w14:paraId="1FF85322" w14:textId="77777777" w:rsidTr="00685AED">
        <w:trPr>
          <w:trHeight w:val="415"/>
        </w:trPr>
        <w:tc>
          <w:tcPr>
            <w:tcW w:w="1374" w:type="dxa"/>
          </w:tcPr>
          <w:p w14:paraId="278367F4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737D301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33A6C5A0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6. Sense Gratification – Part 2</w:t>
            </w:r>
          </w:p>
        </w:tc>
      </w:tr>
      <w:tr w:rsidR="00A921B6" w:rsidRPr="00217D95" w14:paraId="4395E3AE" w14:textId="77777777" w:rsidTr="00685AED">
        <w:trPr>
          <w:trHeight w:val="415"/>
        </w:trPr>
        <w:tc>
          <w:tcPr>
            <w:tcW w:w="1374" w:type="dxa"/>
          </w:tcPr>
          <w:p w14:paraId="149A082F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438BBD4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3F8A9C2B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6. Sense Gratification – Part 3</w:t>
            </w:r>
          </w:p>
        </w:tc>
      </w:tr>
    </w:tbl>
    <w:p w14:paraId="376AC591" w14:textId="2114A840" w:rsidR="000E0CE2" w:rsidRPr="000E0CE2" w:rsidRDefault="00685AED" w:rsidP="000E0CE2">
      <w:pPr>
        <w:shd w:val="clear" w:color="auto" w:fill="FFFFFF"/>
        <w:spacing w:before="0" w:line="384" w:lineRule="atLeast"/>
        <w:ind w:left="1361" w:right="1417"/>
        <w:jc w:val="center"/>
        <w:rPr>
          <w:rFonts w:ascii="Arial Narrow" w:eastAsia="Times New Roman" w:hAnsi="Arial Narrow"/>
          <w:sz w:val="24"/>
          <w:szCs w:val="24"/>
          <w:lang w:val="en-GB" w:eastAsia="en-GB"/>
        </w:rPr>
      </w:pP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>D</w:t>
      </w:r>
      <w:r w:rsidR="006D7A00" w:rsidRPr="000E0CE2">
        <w:rPr>
          <w:rFonts w:ascii="Arial Narrow" w:eastAsia="Times New Roman" w:hAnsi="Arial Narrow"/>
          <w:sz w:val="24"/>
          <w:szCs w:val="24"/>
          <w:lang w:val="en-GB" w:eastAsia="en-GB"/>
        </w:rPr>
        <w:t>ownload th</w:t>
      </w:r>
      <w:r w:rsidR="00097210" w:rsidRPr="000E0CE2">
        <w:rPr>
          <w:rFonts w:ascii="Arial Narrow" w:eastAsia="Times New Roman" w:hAnsi="Arial Narrow"/>
          <w:sz w:val="24"/>
          <w:szCs w:val="24"/>
          <w:lang w:val="en-GB" w:eastAsia="en-GB"/>
        </w:rPr>
        <w:t>is</w:t>
      </w:r>
      <w:r w:rsidR="006D7A00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 course calendar from the “E-Classes” page of </w:t>
      </w:r>
      <w:hyperlink r:id="rId10" w:history="1">
        <w:r w:rsidR="000E0CE2" w:rsidRPr="000E0CE2">
          <w:rPr>
            <w:rStyle w:val="Hyperlink"/>
            <w:rFonts w:ascii="Arial Narrow" w:eastAsia="Times New Roman" w:hAnsi="Arial Narrow"/>
            <w:color w:val="4E4484" w:themeColor="text1" w:themeTint="BF"/>
            <w:sz w:val="24"/>
            <w:szCs w:val="24"/>
            <w:u w:val="none"/>
            <w:lang w:val="en-GB" w:eastAsia="en-GB"/>
          </w:rPr>
          <w:t>www.CourseLink.in</w:t>
        </w:r>
      </w:hyperlink>
      <w:r w:rsidR="000E0CE2" w:rsidRPr="000E0CE2">
        <w:rPr>
          <w:rFonts w:ascii="Arial Narrow" w:eastAsia="Times New Roman" w:hAnsi="Arial Narrow"/>
          <w:color w:val="4E4484" w:themeColor="text1" w:themeTint="BF"/>
          <w:sz w:val="24"/>
          <w:szCs w:val="24"/>
          <w:lang w:val="en-GB" w:eastAsia="en-GB"/>
        </w:rPr>
        <w:t xml:space="preserve"> </w:t>
      </w:r>
      <w:r w:rsidR="000E0CE2" w:rsidRPr="000E0CE2">
        <w:rPr>
          <w:rFonts w:ascii="Arial Narrow" w:eastAsia="Times New Roman" w:hAnsi="Arial Narrow"/>
          <w:sz w:val="24"/>
          <w:szCs w:val="24"/>
          <w:lang w:val="en-GB" w:eastAsia="en-GB"/>
        </w:rPr>
        <w:t>site.</w:t>
      </w:r>
    </w:p>
    <w:p w14:paraId="28DD26AA" w14:textId="51FBC118" w:rsidR="000D1CDB" w:rsidRPr="000E0CE2" w:rsidRDefault="00685AED" w:rsidP="000E0CE2">
      <w:pPr>
        <w:shd w:val="clear" w:color="auto" w:fill="FFFFFF"/>
        <w:spacing w:before="0" w:line="384" w:lineRule="atLeast"/>
        <w:ind w:left="1361" w:right="1417"/>
        <w:jc w:val="center"/>
        <w:rPr>
          <w:rFonts w:ascii="Arial Narrow" w:eastAsia="Times New Roman" w:hAnsi="Arial Narrow"/>
          <w:sz w:val="24"/>
          <w:szCs w:val="24"/>
          <w:lang w:val="en-GB" w:eastAsia="en-GB"/>
        </w:rPr>
      </w:pP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>Set</w:t>
      </w:r>
      <w:r w:rsidR="00043D0B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 date and time </w:t>
      </w: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>of</w:t>
      </w:r>
      <w:r w:rsidR="00043D0B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 each</w:t>
      </w:r>
      <w:r w:rsidR="000E0CE2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 part of </w:t>
      </w:r>
      <w:r w:rsid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the </w:t>
      </w:r>
      <w:r w:rsidR="006D7A00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E-Class </w:t>
      </w: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and customise it </w:t>
      </w:r>
      <w:r w:rsidR="00F70601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to fit </w:t>
      </w: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>your convenience.</w:t>
      </w:r>
    </w:p>
    <w:sectPr w:rsidR="000D1CDB" w:rsidRPr="000E0CE2" w:rsidSect="00476972">
      <w:headerReference w:type="default" r:id="rId11"/>
      <w:headerReference w:type="first" r:id="rId12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C1EF0" w14:textId="77777777" w:rsidR="00B21DD3" w:rsidRDefault="00B21DD3">
      <w:pPr>
        <w:spacing w:before="0"/>
      </w:pPr>
      <w:r>
        <w:separator/>
      </w:r>
    </w:p>
  </w:endnote>
  <w:endnote w:type="continuationSeparator" w:id="0">
    <w:p w14:paraId="6ABA712E" w14:textId="77777777" w:rsidR="00B21DD3" w:rsidRDefault="00B21DD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0F757" w14:textId="77777777" w:rsidR="00B21DD3" w:rsidRDefault="00B21DD3">
      <w:pPr>
        <w:spacing w:before="0"/>
      </w:pPr>
      <w:r>
        <w:separator/>
      </w:r>
    </w:p>
  </w:footnote>
  <w:footnote w:type="continuationSeparator" w:id="0">
    <w:p w14:paraId="556C3A68" w14:textId="77777777" w:rsidR="00B21DD3" w:rsidRDefault="00B21DD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C5C50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373F0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A090C4" wp14:editId="2DDEA06C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B1F33E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84653464">
    <w:abstractNumId w:val="11"/>
  </w:num>
  <w:num w:numId="2" w16cid:durableId="1535533912">
    <w:abstractNumId w:val="12"/>
  </w:num>
  <w:num w:numId="3" w16cid:durableId="1486240333">
    <w:abstractNumId w:val="8"/>
  </w:num>
  <w:num w:numId="4" w16cid:durableId="99765428">
    <w:abstractNumId w:val="3"/>
  </w:num>
  <w:num w:numId="5" w16cid:durableId="1636451303">
    <w:abstractNumId w:val="2"/>
  </w:num>
  <w:num w:numId="6" w16cid:durableId="702248819">
    <w:abstractNumId w:val="1"/>
  </w:num>
  <w:num w:numId="7" w16cid:durableId="860626128">
    <w:abstractNumId w:val="0"/>
  </w:num>
  <w:num w:numId="8" w16cid:durableId="1709181330">
    <w:abstractNumId w:val="9"/>
  </w:num>
  <w:num w:numId="9" w16cid:durableId="1375347918">
    <w:abstractNumId w:val="7"/>
  </w:num>
  <w:num w:numId="10" w16cid:durableId="1887520027">
    <w:abstractNumId w:val="6"/>
  </w:num>
  <w:num w:numId="11" w16cid:durableId="519851999">
    <w:abstractNumId w:val="5"/>
  </w:num>
  <w:num w:numId="12" w16cid:durableId="1131090211">
    <w:abstractNumId w:val="4"/>
  </w:num>
  <w:num w:numId="13" w16cid:durableId="5423253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B"/>
    <w:rsid w:val="00004378"/>
    <w:rsid w:val="00007C05"/>
    <w:rsid w:val="000221BB"/>
    <w:rsid w:val="00024B92"/>
    <w:rsid w:val="0003383B"/>
    <w:rsid w:val="00041E06"/>
    <w:rsid w:val="00043D0B"/>
    <w:rsid w:val="00097210"/>
    <w:rsid w:val="000C7A19"/>
    <w:rsid w:val="000D1CDB"/>
    <w:rsid w:val="000D6185"/>
    <w:rsid w:val="000E0CE2"/>
    <w:rsid w:val="000F3631"/>
    <w:rsid w:val="00100812"/>
    <w:rsid w:val="001241FF"/>
    <w:rsid w:val="0012710E"/>
    <w:rsid w:val="00144CDA"/>
    <w:rsid w:val="001874E3"/>
    <w:rsid w:val="00215BDB"/>
    <w:rsid w:val="00217D95"/>
    <w:rsid w:val="00254F7D"/>
    <w:rsid w:val="00280857"/>
    <w:rsid w:val="00296DC4"/>
    <w:rsid w:val="002B3172"/>
    <w:rsid w:val="002D3176"/>
    <w:rsid w:val="00301E94"/>
    <w:rsid w:val="00302252"/>
    <w:rsid w:val="0030408E"/>
    <w:rsid w:val="003146EC"/>
    <w:rsid w:val="00323CAC"/>
    <w:rsid w:val="003431E8"/>
    <w:rsid w:val="003742CB"/>
    <w:rsid w:val="00375D4D"/>
    <w:rsid w:val="0039081D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6972"/>
    <w:rsid w:val="0048488E"/>
    <w:rsid w:val="004B3C21"/>
    <w:rsid w:val="004E4C10"/>
    <w:rsid w:val="005325F0"/>
    <w:rsid w:val="005742BF"/>
    <w:rsid w:val="005B6519"/>
    <w:rsid w:val="005B6FF7"/>
    <w:rsid w:val="005D5674"/>
    <w:rsid w:val="005E12C7"/>
    <w:rsid w:val="005E3B73"/>
    <w:rsid w:val="00627D8A"/>
    <w:rsid w:val="00673C5F"/>
    <w:rsid w:val="0067699A"/>
    <w:rsid w:val="00685AED"/>
    <w:rsid w:val="006A330F"/>
    <w:rsid w:val="006B609A"/>
    <w:rsid w:val="006D7A00"/>
    <w:rsid w:val="006E55CB"/>
    <w:rsid w:val="00715CEC"/>
    <w:rsid w:val="00723AA3"/>
    <w:rsid w:val="00784B03"/>
    <w:rsid w:val="00792528"/>
    <w:rsid w:val="007B3217"/>
    <w:rsid w:val="0080649E"/>
    <w:rsid w:val="008758BE"/>
    <w:rsid w:val="008C0558"/>
    <w:rsid w:val="008E1231"/>
    <w:rsid w:val="008E534A"/>
    <w:rsid w:val="009175FA"/>
    <w:rsid w:val="009C5359"/>
    <w:rsid w:val="009F4850"/>
    <w:rsid w:val="00A51113"/>
    <w:rsid w:val="00A603AD"/>
    <w:rsid w:val="00A8057E"/>
    <w:rsid w:val="00A921B6"/>
    <w:rsid w:val="00AB0401"/>
    <w:rsid w:val="00AF300E"/>
    <w:rsid w:val="00B04FD0"/>
    <w:rsid w:val="00B15397"/>
    <w:rsid w:val="00B21DD3"/>
    <w:rsid w:val="00B22B83"/>
    <w:rsid w:val="00B57601"/>
    <w:rsid w:val="00B6008F"/>
    <w:rsid w:val="00B65AEE"/>
    <w:rsid w:val="00B861A4"/>
    <w:rsid w:val="00BA7668"/>
    <w:rsid w:val="00BD3DDD"/>
    <w:rsid w:val="00BE2967"/>
    <w:rsid w:val="00C430CB"/>
    <w:rsid w:val="00C454EB"/>
    <w:rsid w:val="00C54BD5"/>
    <w:rsid w:val="00CA580F"/>
    <w:rsid w:val="00CB5049"/>
    <w:rsid w:val="00CB7CC3"/>
    <w:rsid w:val="00CC0C51"/>
    <w:rsid w:val="00D15ADF"/>
    <w:rsid w:val="00D25EC1"/>
    <w:rsid w:val="00D70453"/>
    <w:rsid w:val="00D7369A"/>
    <w:rsid w:val="00D85786"/>
    <w:rsid w:val="00DC197E"/>
    <w:rsid w:val="00DC471F"/>
    <w:rsid w:val="00E74699"/>
    <w:rsid w:val="00E85761"/>
    <w:rsid w:val="00E95207"/>
    <w:rsid w:val="00E95D89"/>
    <w:rsid w:val="00EB66EF"/>
    <w:rsid w:val="00ED472C"/>
    <w:rsid w:val="00EE51F6"/>
    <w:rsid w:val="00EF1A98"/>
    <w:rsid w:val="00F32D4A"/>
    <w:rsid w:val="00F70601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C153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76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80857"/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3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CourseLink.i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10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2023-04-14T08:03:00Z</dcterms:created>
  <dcterms:modified xsi:type="dcterms:W3CDTF">2023-06-01T05:35:00Z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